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4401A" w14:textId="3D08A2D3" w:rsidR="00D31B6E" w:rsidRDefault="00D31B6E" w:rsidP="00D31B6E">
      <w:pPr>
        <w:pStyle w:val="Cabealho"/>
        <w:tabs>
          <w:tab w:val="clear" w:pos="4419"/>
          <w:tab w:val="clear" w:pos="8838"/>
        </w:tabs>
        <w:ind w:right="85"/>
      </w:pPr>
      <w:r>
        <w:t xml:space="preserve">       </w:t>
      </w:r>
      <w:r>
        <w:tab/>
      </w:r>
      <w:r>
        <w:tab/>
      </w:r>
      <w:r>
        <w:tab/>
      </w:r>
    </w:p>
    <w:p w14:paraId="39F0435C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UNIVERSIDADE DE SÃO PAULO</w:t>
      </w:r>
    </w:p>
    <w:p w14:paraId="5154FF21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FACULDADE DE ECONOMIA, ADMINISTRAÇÃO E CONTABILIDADE DE RIBEIRÃO PRETO</w:t>
      </w:r>
    </w:p>
    <w:p w14:paraId="44CC859B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 xml:space="preserve">PROGRAMA DE PÓS-GRADUAÇÃO EM CONTROLADORIA E CONTABILIDADE </w:t>
      </w:r>
    </w:p>
    <w:p w14:paraId="752E655F" w14:textId="77777777" w:rsidR="003D391D" w:rsidRPr="003D391D" w:rsidRDefault="003D391D" w:rsidP="003D391D">
      <w:pPr>
        <w:jc w:val="center"/>
        <w:rPr>
          <w:rFonts w:ascii="Cambria" w:eastAsia="Arial Unicode MS" w:hAnsi="Cambria" w:cs="Arial"/>
          <w:b/>
        </w:rPr>
      </w:pPr>
    </w:p>
    <w:p w14:paraId="0FF3D418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Processo Seletivo para Alunos Especiais</w:t>
      </w:r>
    </w:p>
    <w:p w14:paraId="181C4376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</w:p>
    <w:p w14:paraId="0F54B5D3" w14:textId="58AE40F5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Disciplina: RCC4705-Estatística Básica</w:t>
      </w:r>
    </w:p>
    <w:p w14:paraId="3FD01CB8" w14:textId="55D2D938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proofErr w:type="gramStart"/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Prof. Marcelo Botelho</w:t>
      </w:r>
      <w:proofErr w:type="gramEnd"/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 xml:space="preserve"> da Costa Moraes</w:t>
      </w:r>
    </w:p>
    <w:p w14:paraId="2DEA9A1C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</w:p>
    <w:p w14:paraId="1C26E0CB" w14:textId="37B85305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Data: 08/05/202</w:t>
      </w:r>
      <w:r w:rsidR="0011363C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5</w:t>
      </w:r>
    </w:p>
    <w:p w14:paraId="1A8A7D34" w14:textId="77777777" w:rsidR="003D391D" w:rsidRPr="00AD3483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Cs/>
          <w:spacing w:val="-10"/>
          <w:kern w:val="28"/>
          <w:lang w:eastAsia="ar-SA"/>
        </w:rPr>
      </w:pPr>
    </w:p>
    <w:p w14:paraId="4DF1E2DF" w14:textId="77777777" w:rsidR="003D391D" w:rsidRPr="00AD3483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Cs/>
          <w:spacing w:val="-10"/>
          <w:kern w:val="28"/>
          <w:lang w:eastAsia="ar-SA"/>
        </w:rPr>
      </w:pPr>
    </w:p>
    <w:p w14:paraId="53995A94" w14:textId="77777777" w:rsidR="003D391D" w:rsidRPr="003D391D" w:rsidRDefault="003D391D" w:rsidP="003D391D">
      <w:pPr>
        <w:pStyle w:val="Ttulo"/>
        <w:suppressAutoHyphens/>
        <w:contextualSpacing/>
        <w:jc w:val="left"/>
        <w:rPr>
          <w:rFonts w:eastAsiaTheme="majorEastAsia" w:cs="Arial"/>
          <w:bCs/>
          <w:spacing w:val="-10"/>
          <w:kern w:val="28"/>
          <w:sz w:val="22"/>
          <w:szCs w:val="22"/>
          <w:lang w:eastAsia="ar-SA"/>
        </w:rPr>
      </w:pPr>
      <w:r w:rsidRPr="003D391D">
        <w:rPr>
          <w:rFonts w:eastAsiaTheme="majorEastAsia" w:cs="Arial"/>
          <w:spacing w:val="-10"/>
          <w:kern w:val="28"/>
          <w:sz w:val="22"/>
          <w:szCs w:val="22"/>
          <w:lang w:eastAsia="ar-SA"/>
        </w:rPr>
        <w:t xml:space="preserve">Candidato (a): </w:t>
      </w:r>
      <w:r w:rsidRPr="003D391D">
        <w:rPr>
          <w:rFonts w:cs="Arial"/>
          <w:sz w:val="22"/>
          <w:szCs w:val="22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3D391D">
        <w:rPr>
          <w:rFonts w:cs="Arial"/>
          <w:sz w:val="22"/>
          <w:szCs w:val="22"/>
        </w:rPr>
        <w:instrText xml:space="preserve"> FORMTEXT </w:instrText>
      </w:r>
      <w:r w:rsidRPr="003D391D">
        <w:rPr>
          <w:rFonts w:cs="Arial"/>
          <w:sz w:val="22"/>
          <w:szCs w:val="22"/>
        </w:rPr>
      </w:r>
      <w:r w:rsidRPr="003D391D">
        <w:rPr>
          <w:rFonts w:cs="Arial"/>
          <w:sz w:val="22"/>
          <w:szCs w:val="22"/>
        </w:rPr>
        <w:fldChar w:fldCharType="separate"/>
      </w:r>
      <w:bookmarkStart w:id="0" w:name="_GoBack"/>
      <w:r w:rsidRPr="003D391D">
        <w:rPr>
          <w:rFonts w:cs="Arial"/>
          <w:noProof/>
          <w:sz w:val="22"/>
          <w:szCs w:val="22"/>
        </w:rPr>
        <w:t> </w:t>
      </w:r>
      <w:r w:rsidRPr="003D391D">
        <w:rPr>
          <w:rFonts w:cs="Arial"/>
          <w:noProof/>
          <w:sz w:val="22"/>
          <w:szCs w:val="22"/>
        </w:rPr>
        <w:t> </w:t>
      </w:r>
      <w:r w:rsidRPr="003D391D">
        <w:rPr>
          <w:rFonts w:cs="Arial"/>
          <w:noProof/>
          <w:sz w:val="22"/>
          <w:szCs w:val="22"/>
        </w:rPr>
        <w:t> </w:t>
      </w:r>
      <w:r w:rsidRPr="003D391D">
        <w:rPr>
          <w:rFonts w:cs="Arial"/>
          <w:noProof/>
          <w:sz w:val="22"/>
          <w:szCs w:val="22"/>
        </w:rPr>
        <w:t> </w:t>
      </w:r>
      <w:r w:rsidRPr="003D391D">
        <w:rPr>
          <w:rFonts w:cs="Arial"/>
          <w:noProof/>
          <w:sz w:val="22"/>
          <w:szCs w:val="22"/>
        </w:rPr>
        <w:t> </w:t>
      </w:r>
      <w:bookmarkEnd w:id="0"/>
      <w:r w:rsidRPr="003D391D">
        <w:rPr>
          <w:rFonts w:cs="Arial"/>
          <w:sz w:val="22"/>
          <w:szCs w:val="22"/>
        </w:rPr>
        <w:fldChar w:fldCharType="end"/>
      </w:r>
    </w:p>
    <w:p w14:paraId="59B63E19" w14:textId="77777777" w:rsidR="003D391D" w:rsidRPr="000C3A8D" w:rsidRDefault="003D391D" w:rsidP="00D31B6E">
      <w:pPr>
        <w:pStyle w:val="Cabealho"/>
        <w:tabs>
          <w:tab w:val="clear" w:pos="4419"/>
          <w:tab w:val="clear" w:pos="8838"/>
        </w:tabs>
        <w:ind w:right="85"/>
        <w:rPr>
          <w:color w:val="969696"/>
        </w:rPr>
      </w:pPr>
    </w:p>
    <w:p w14:paraId="15BB07EC" w14:textId="77777777" w:rsidR="004D19A2" w:rsidRDefault="004D19A2" w:rsidP="00FC55BF">
      <w:pPr>
        <w:pStyle w:val="Cabealho"/>
        <w:tabs>
          <w:tab w:val="clear" w:pos="4419"/>
          <w:tab w:val="clear" w:pos="8838"/>
          <w:tab w:val="left" w:pos="-142"/>
          <w:tab w:val="left" w:pos="1276"/>
        </w:tabs>
        <w:ind w:right="-228"/>
        <w:rPr>
          <w:rFonts w:ascii="Arial" w:hAnsi="Arial" w:cs="Arial"/>
          <w:b/>
          <w:noProof/>
          <w:sz w:val="24"/>
          <w:szCs w:val="24"/>
        </w:rPr>
      </w:pPr>
    </w:p>
    <w:p w14:paraId="15BB0801" w14:textId="4DACF88D" w:rsidR="00263228" w:rsidRDefault="00263228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proofErr w:type="gramStart"/>
      <w:r w:rsidRPr="00263228">
        <w:rPr>
          <w:rFonts w:ascii="Arial" w:hAnsi="Arial" w:cs="Arial"/>
          <w:b/>
          <w:sz w:val="22"/>
        </w:rPr>
        <w:t xml:space="preserve">1) </w:t>
      </w:r>
      <w:r w:rsidR="00FA01C9">
        <w:rPr>
          <w:rFonts w:ascii="Arial" w:hAnsi="Arial" w:cs="Arial"/>
          <w:sz w:val="22"/>
        </w:rPr>
        <w:t>Qual</w:t>
      </w:r>
      <w:proofErr w:type="gramEnd"/>
      <w:r w:rsidR="00FA01C9">
        <w:rPr>
          <w:rFonts w:ascii="Arial" w:hAnsi="Arial" w:cs="Arial"/>
          <w:sz w:val="22"/>
        </w:rPr>
        <w:t xml:space="preserve"> a importância da estatística para a análise de dados? (</w:t>
      </w:r>
      <w:r w:rsidR="00843ACC">
        <w:rPr>
          <w:rFonts w:ascii="Arial" w:hAnsi="Arial" w:cs="Arial"/>
          <w:b/>
          <w:bCs/>
          <w:sz w:val="22"/>
        </w:rPr>
        <w:t>3</w:t>
      </w:r>
      <w:r w:rsidR="00FA01C9" w:rsidRPr="00FA01C9">
        <w:rPr>
          <w:rFonts w:ascii="Arial" w:hAnsi="Arial" w:cs="Arial"/>
          <w:b/>
          <w:bCs/>
          <w:sz w:val="22"/>
        </w:rPr>
        <w:t xml:space="preserve"> pontos</w:t>
      </w:r>
      <w:r w:rsidR="00FA01C9">
        <w:rPr>
          <w:rFonts w:ascii="Arial" w:hAnsi="Arial" w:cs="Arial"/>
          <w:sz w:val="22"/>
        </w:rPr>
        <w:t>)</w:t>
      </w:r>
    </w:p>
    <w:p w14:paraId="733F3C38" w14:textId="5C936C2B" w:rsidR="00FA01C9" w:rsidRDefault="003D391D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r w:rsidRPr="009B1173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B1173">
        <w:rPr>
          <w:rFonts w:ascii="Arial" w:hAnsi="Arial" w:cs="Arial"/>
        </w:rPr>
        <w:instrText xml:space="preserve"> FORMTEXT </w:instrText>
      </w:r>
      <w:r w:rsidRPr="009B1173">
        <w:rPr>
          <w:rFonts w:ascii="Arial" w:hAnsi="Arial" w:cs="Arial"/>
        </w:rPr>
      </w:r>
      <w:r w:rsidRPr="009B1173">
        <w:rPr>
          <w:rFonts w:ascii="Arial" w:hAnsi="Arial" w:cs="Arial"/>
        </w:rPr>
        <w:fldChar w:fldCharType="separate"/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9B1173">
        <w:rPr>
          <w:rFonts w:ascii="Arial" w:hAnsi="Arial" w:cs="Arial"/>
        </w:rPr>
        <w:fldChar w:fldCharType="end"/>
      </w:r>
    </w:p>
    <w:p w14:paraId="48A28A91" w14:textId="1EAAA56F" w:rsidR="00FA01C9" w:rsidRDefault="00FA01C9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</w:p>
    <w:p w14:paraId="6D9BC2CC" w14:textId="37AD3436" w:rsidR="00FA01C9" w:rsidRDefault="00FA01C9" w:rsidP="00FA01C9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2</w:t>
      </w:r>
      <w:r w:rsidRPr="00263228">
        <w:rPr>
          <w:rFonts w:ascii="Arial" w:hAnsi="Arial" w:cs="Arial"/>
          <w:b/>
          <w:sz w:val="22"/>
        </w:rPr>
        <w:t xml:space="preserve">) </w:t>
      </w:r>
      <w:r w:rsidR="00884185">
        <w:rPr>
          <w:rFonts w:ascii="Arial" w:hAnsi="Arial" w:cs="Arial"/>
          <w:sz w:val="22"/>
        </w:rPr>
        <w:t>Explique duas medidas de estatística descritiva.</w:t>
      </w:r>
      <w:r>
        <w:rPr>
          <w:rFonts w:ascii="Arial" w:hAnsi="Arial" w:cs="Arial"/>
          <w:sz w:val="22"/>
        </w:rPr>
        <w:t xml:space="preserve"> (</w:t>
      </w:r>
      <w:r w:rsidR="00843ACC">
        <w:rPr>
          <w:rFonts w:ascii="Arial" w:hAnsi="Arial" w:cs="Arial"/>
          <w:b/>
          <w:bCs/>
          <w:sz w:val="22"/>
        </w:rPr>
        <w:t>3</w:t>
      </w:r>
      <w:r w:rsidRPr="00FA01C9">
        <w:rPr>
          <w:rFonts w:ascii="Arial" w:hAnsi="Arial" w:cs="Arial"/>
          <w:b/>
          <w:bCs/>
          <w:sz w:val="22"/>
        </w:rPr>
        <w:t xml:space="preserve"> pontos</w:t>
      </w:r>
      <w:r>
        <w:rPr>
          <w:rFonts w:ascii="Arial" w:hAnsi="Arial" w:cs="Arial"/>
          <w:sz w:val="22"/>
        </w:rPr>
        <w:t>)</w:t>
      </w:r>
    </w:p>
    <w:p w14:paraId="1399551D" w14:textId="1EA986A3" w:rsidR="00FA01C9" w:rsidRDefault="003D391D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r w:rsidRPr="009B1173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B1173">
        <w:rPr>
          <w:rFonts w:ascii="Arial" w:hAnsi="Arial" w:cs="Arial"/>
        </w:rPr>
        <w:instrText xml:space="preserve"> FORMTEXT </w:instrText>
      </w:r>
      <w:r w:rsidRPr="009B1173">
        <w:rPr>
          <w:rFonts w:ascii="Arial" w:hAnsi="Arial" w:cs="Arial"/>
        </w:rPr>
      </w:r>
      <w:r w:rsidRPr="009B1173">
        <w:rPr>
          <w:rFonts w:ascii="Arial" w:hAnsi="Arial" w:cs="Arial"/>
        </w:rPr>
        <w:fldChar w:fldCharType="separate"/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9B1173">
        <w:rPr>
          <w:rFonts w:ascii="Arial" w:hAnsi="Arial" w:cs="Arial"/>
        </w:rPr>
        <w:fldChar w:fldCharType="end"/>
      </w:r>
    </w:p>
    <w:p w14:paraId="768A54A5" w14:textId="33DE3740" w:rsidR="00FA01C9" w:rsidRDefault="00FA01C9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</w:p>
    <w:p w14:paraId="18847ADB" w14:textId="701B3896" w:rsidR="00FA01C9" w:rsidRDefault="00FA01C9" w:rsidP="00FA01C9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3</w:t>
      </w:r>
      <w:r w:rsidRPr="00263228">
        <w:rPr>
          <w:rFonts w:ascii="Arial" w:hAnsi="Arial" w:cs="Arial"/>
          <w:b/>
          <w:sz w:val="22"/>
        </w:rPr>
        <w:t xml:space="preserve">) </w:t>
      </w:r>
      <w:r w:rsidR="001A118E">
        <w:rPr>
          <w:rFonts w:ascii="Arial" w:hAnsi="Arial" w:cs="Arial"/>
          <w:sz w:val="22"/>
        </w:rPr>
        <w:t>Como os dados da estatística amostral servem para a análise da população</w:t>
      </w:r>
      <w:r>
        <w:rPr>
          <w:rFonts w:ascii="Arial" w:hAnsi="Arial" w:cs="Arial"/>
          <w:sz w:val="22"/>
        </w:rPr>
        <w:t>? (</w:t>
      </w:r>
      <w:r w:rsidR="00843ACC">
        <w:rPr>
          <w:rFonts w:ascii="Arial" w:hAnsi="Arial" w:cs="Arial"/>
          <w:b/>
          <w:bCs/>
          <w:sz w:val="22"/>
        </w:rPr>
        <w:t>3</w:t>
      </w:r>
      <w:r w:rsidRPr="00FA01C9">
        <w:rPr>
          <w:rFonts w:ascii="Arial" w:hAnsi="Arial" w:cs="Arial"/>
          <w:b/>
          <w:bCs/>
          <w:sz w:val="22"/>
        </w:rPr>
        <w:t xml:space="preserve"> pontos</w:t>
      </w:r>
      <w:r>
        <w:rPr>
          <w:rFonts w:ascii="Arial" w:hAnsi="Arial" w:cs="Arial"/>
          <w:sz w:val="22"/>
        </w:rPr>
        <w:t>)</w:t>
      </w:r>
    </w:p>
    <w:p w14:paraId="6EFA6F15" w14:textId="689EECF6" w:rsidR="00FA01C9" w:rsidRDefault="003D391D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r w:rsidRPr="009B1173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B1173">
        <w:rPr>
          <w:rFonts w:ascii="Arial" w:hAnsi="Arial" w:cs="Arial"/>
        </w:rPr>
        <w:instrText xml:space="preserve"> FORMTEXT </w:instrText>
      </w:r>
      <w:r w:rsidRPr="009B1173">
        <w:rPr>
          <w:rFonts w:ascii="Arial" w:hAnsi="Arial" w:cs="Arial"/>
        </w:rPr>
      </w:r>
      <w:r w:rsidRPr="009B1173">
        <w:rPr>
          <w:rFonts w:ascii="Arial" w:hAnsi="Arial" w:cs="Arial"/>
        </w:rPr>
        <w:fldChar w:fldCharType="separate"/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9B1173">
        <w:rPr>
          <w:rFonts w:ascii="Arial" w:hAnsi="Arial" w:cs="Arial"/>
        </w:rPr>
        <w:fldChar w:fldCharType="end"/>
      </w:r>
    </w:p>
    <w:p w14:paraId="546A97E7" w14:textId="18524905" w:rsidR="00FA01C9" w:rsidRDefault="00FA01C9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</w:p>
    <w:p w14:paraId="15450552" w14:textId="205324D6" w:rsidR="00FA01C9" w:rsidRDefault="00843ACC" w:rsidP="00FA01C9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4</w:t>
      </w:r>
      <w:r w:rsidR="00FA01C9" w:rsidRPr="00263228">
        <w:rPr>
          <w:rFonts w:ascii="Arial" w:hAnsi="Arial" w:cs="Arial"/>
          <w:b/>
          <w:sz w:val="22"/>
        </w:rPr>
        <w:t xml:space="preserve">) </w:t>
      </w:r>
      <w:r w:rsidR="00FA01C9">
        <w:rPr>
          <w:rFonts w:ascii="Arial" w:hAnsi="Arial" w:cs="Arial"/>
          <w:sz w:val="22"/>
        </w:rPr>
        <w:t>Qual seu objetivo em cursar a disciplina?</w:t>
      </w:r>
      <w:r w:rsidR="00D2276B">
        <w:rPr>
          <w:rFonts w:ascii="Arial" w:hAnsi="Arial" w:cs="Arial"/>
          <w:sz w:val="22"/>
        </w:rPr>
        <w:t xml:space="preserve"> Quais seus conhecimentos sobre Estatística?</w:t>
      </w:r>
      <w:r w:rsidR="00FA01C9">
        <w:rPr>
          <w:rFonts w:ascii="Arial" w:hAnsi="Arial" w:cs="Arial"/>
          <w:sz w:val="22"/>
        </w:rPr>
        <w:t xml:space="preserve"> (</w:t>
      </w:r>
      <w:r>
        <w:rPr>
          <w:rFonts w:ascii="Arial" w:hAnsi="Arial" w:cs="Arial"/>
          <w:b/>
          <w:bCs/>
          <w:sz w:val="22"/>
        </w:rPr>
        <w:t>1</w:t>
      </w:r>
      <w:r w:rsidR="00FA01C9" w:rsidRPr="00FA01C9">
        <w:rPr>
          <w:rFonts w:ascii="Arial" w:hAnsi="Arial" w:cs="Arial"/>
          <w:b/>
          <w:bCs/>
          <w:sz w:val="22"/>
        </w:rPr>
        <w:t xml:space="preserve"> pontos</w:t>
      </w:r>
      <w:r w:rsidR="00FA01C9">
        <w:rPr>
          <w:rFonts w:ascii="Arial" w:hAnsi="Arial" w:cs="Arial"/>
          <w:sz w:val="22"/>
        </w:rPr>
        <w:t>)</w:t>
      </w:r>
    </w:p>
    <w:p w14:paraId="055B291E" w14:textId="33F579BA" w:rsidR="00FA01C9" w:rsidRPr="00263228" w:rsidRDefault="003D391D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r w:rsidRPr="009B1173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B1173">
        <w:rPr>
          <w:rFonts w:ascii="Arial" w:hAnsi="Arial" w:cs="Arial"/>
        </w:rPr>
        <w:instrText xml:space="preserve"> FORMTEXT </w:instrText>
      </w:r>
      <w:r w:rsidRPr="009B1173">
        <w:rPr>
          <w:rFonts w:ascii="Arial" w:hAnsi="Arial" w:cs="Arial"/>
        </w:rPr>
      </w:r>
      <w:r w:rsidRPr="009B1173">
        <w:rPr>
          <w:rFonts w:ascii="Arial" w:hAnsi="Arial" w:cs="Arial"/>
        </w:rPr>
        <w:fldChar w:fldCharType="separate"/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9B1173">
        <w:rPr>
          <w:rFonts w:ascii="Arial" w:hAnsi="Arial" w:cs="Arial"/>
        </w:rPr>
        <w:fldChar w:fldCharType="end"/>
      </w:r>
    </w:p>
    <w:p w14:paraId="15BB0802" w14:textId="77777777" w:rsidR="00263228" w:rsidRPr="00263228" w:rsidRDefault="00263228" w:rsidP="00263228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</w:p>
    <w:p w14:paraId="15BB082F" w14:textId="77777777" w:rsidR="0027555C" w:rsidRDefault="0027555C" w:rsidP="0027555C">
      <w:pPr>
        <w:rPr>
          <w:rFonts w:ascii="Tahoma" w:hAnsi="Tahoma" w:cs="Tahoma"/>
          <w:b/>
          <w:sz w:val="24"/>
          <w:szCs w:val="24"/>
        </w:rPr>
      </w:pPr>
    </w:p>
    <w:p w14:paraId="15BB0830" w14:textId="77777777" w:rsidR="0027555C" w:rsidRPr="000B71CD" w:rsidRDefault="0027555C" w:rsidP="0027555C">
      <w:pPr>
        <w:tabs>
          <w:tab w:val="left" w:pos="-142"/>
          <w:tab w:val="left" w:pos="1276"/>
        </w:tabs>
        <w:ind w:right="-228"/>
        <w:jc w:val="both"/>
        <w:rPr>
          <w:rFonts w:ascii="Arial" w:hAnsi="Arial" w:cs="Arial"/>
          <w:b/>
          <w:sz w:val="22"/>
        </w:rPr>
      </w:pPr>
      <w:r w:rsidRPr="000B71CD">
        <w:rPr>
          <w:rFonts w:ascii="Arial" w:hAnsi="Arial" w:cs="Arial"/>
          <w:b/>
          <w:sz w:val="22"/>
        </w:rPr>
        <w:t>Observação: caso seja necessário assumir algum pressuposto ou tomar alguma decisão na abordagem para análise dos dados, você deve fazê-la e relatar isso em suas respostas.</w:t>
      </w:r>
    </w:p>
    <w:p w14:paraId="15BB0831" w14:textId="77777777" w:rsidR="0027555C" w:rsidRPr="0019180A" w:rsidRDefault="0027555C" w:rsidP="0027555C">
      <w:p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</w:p>
    <w:p w14:paraId="15BB0832" w14:textId="77777777" w:rsidR="0027555C" w:rsidRDefault="0027555C" w:rsidP="0027555C">
      <w:pPr>
        <w:tabs>
          <w:tab w:val="left" w:pos="-142"/>
          <w:tab w:val="left" w:pos="1276"/>
        </w:tabs>
        <w:ind w:right="-228"/>
        <w:rPr>
          <w:rFonts w:ascii="Arial" w:hAnsi="Arial" w:cs="Arial"/>
          <w:b/>
          <w:sz w:val="28"/>
          <w:szCs w:val="28"/>
        </w:rPr>
      </w:pPr>
      <w:r w:rsidRPr="0019180A">
        <w:rPr>
          <w:rFonts w:ascii="Arial" w:hAnsi="Arial" w:cs="Arial"/>
          <w:b/>
          <w:sz w:val="28"/>
          <w:szCs w:val="28"/>
        </w:rPr>
        <w:t>Boa Prova!!!</w:t>
      </w:r>
    </w:p>
    <w:sectPr w:rsidR="0027555C" w:rsidSect="007F710B">
      <w:headerReference w:type="default" r:id="rId8"/>
      <w:footerReference w:type="default" r:id="rId9"/>
      <w:type w:val="continuous"/>
      <w:pgSz w:w="11907" w:h="16840" w:code="9"/>
      <w:pgMar w:top="1135" w:right="1191" w:bottom="992" w:left="1559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654F0" w14:textId="77777777" w:rsidR="00EF1230" w:rsidRDefault="00EF1230">
      <w:r>
        <w:separator/>
      </w:r>
    </w:p>
  </w:endnote>
  <w:endnote w:type="continuationSeparator" w:id="0">
    <w:p w14:paraId="0BE060D8" w14:textId="77777777" w:rsidR="00EF1230" w:rsidRDefault="00EF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neo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ine401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B09C4" w14:textId="77777777" w:rsidR="00CF3914" w:rsidRDefault="00CF3914">
    <w:pPr>
      <w:pStyle w:val="Rodap"/>
      <w:jc w:val="center"/>
      <w:rPr>
        <w:rFonts w:ascii="Aldine401 BT" w:hAnsi="Aldine401 BT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B0B6B" w14:textId="77777777" w:rsidR="00EF1230" w:rsidRDefault="00EF1230">
      <w:r>
        <w:separator/>
      </w:r>
    </w:p>
  </w:footnote>
  <w:footnote w:type="continuationSeparator" w:id="0">
    <w:p w14:paraId="5DC14A11" w14:textId="77777777" w:rsidR="00EF1230" w:rsidRDefault="00EF1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99D84" w14:textId="77777777" w:rsidR="003D391D" w:rsidRDefault="003D391D">
    <w:pPr>
      <w:pStyle w:val="Cabealho"/>
    </w:pPr>
  </w:p>
  <w:p w14:paraId="10F6BAFF" w14:textId="77777777" w:rsidR="003D391D" w:rsidRDefault="003D391D">
    <w:pPr>
      <w:pStyle w:val="Cabealho"/>
    </w:pPr>
  </w:p>
  <w:p w14:paraId="4C0E026B" w14:textId="2DA52F5B" w:rsidR="003D391D" w:rsidRPr="00BD06AC" w:rsidRDefault="003D391D" w:rsidP="003D391D">
    <w:pPr>
      <w:pStyle w:val="Cabealho"/>
    </w:pPr>
    <w:r w:rsidRPr="00142933">
      <w:rPr>
        <w:noProof/>
      </w:rPr>
      <w:drawing>
        <wp:inline distT="0" distB="0" distL="0" distR="0" wp14:anchorId="507FB1EA" wp14:editId="4DD93F30">
          <wp:extent cx="1800860" cy="457200"/>
          <wp:effectExtent l="0" t="0" r="8890" b="0"/>
          <wp:docPr id="1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  <w:r w:rsidRPr="00142933">
      <w:rPr>
        <w:noProof/>
      </w:rPr>
      <w:drawing>
        <wp:inline distT="0" distB="0" distL="0" distR="0" wp14:anchorId="225A04D5" wp14:editId="72782489">
          <wp:extent cx="1607185" cy="699770"/>
          <wp:effectExtent l="0" t="0" r="0" b="5080"/>
          <wp:docPr id="1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793" w14:textId="77777777" w:rsidR="003D391D" w:rsidRDefault="003D391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2AEF"/>
    <w:multiLevelType w:val="hybridMultilevel"/>
    <w:tmpl w:val="D4E83E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19F0"/>
    <w:multiLevelType w:val="hybridMultilevel"/>
    <w:tmpl w:val="0D9C7E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27210"/>
    <w:multiLevelType w:val="hybridMultilevel"/>
    <w:tmpl w:val="E4066A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6BB"/>
    <w:multiLevelType w:val="hybridMultilevel"/>
    <w:tmpl w:val="B3E6F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14BCA"/>
    <w:multiLevelType w:val="hybridMultilevel"/>
    <w:tmpl w:val="CBBCA858"/>
    <w:lvl w:ilvl="0" w:tplc="D92CE6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60032A"/>
    <w:multiLevelType w:val="hybridMultilevel"/>
    <w:tmpl w:val="0A5CB0DA"/>
    <w:lvl w:ilvl="0" w:tplc="37C85262">
      <w:start w:val="1"/>
      <w:numFmt w:val="upperLetter"/>
      <w:pStyle w:val="Ttulo6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840774"/>
    <w:multiLevelType w:val="hybridMultilevel"/>
    <w:tmpl w:val="C57E02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7502D"/>
    <w:multiLevelType w:val="hybridMultilevel"/>
    <w:tmpl w:val="650E55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80B6A"/>
    <w:multiLevelType w:val="hybridMultilevel"/>
    <w:tmpl w:val="42A2B8B4"/>
    <w:lvl w:ilvl="0" w:tplc="13D05F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AB40A5"/>
    <w:multiLevelType w:val="hybridMultilevel"/>
    <w:tmpl w:val="71A68F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066AF"/>
    <w:multiLevelType w:val="hybridMultilevel"/>
    <w:tmpl w:val="870C42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B633C"/>
    <w:multiLevelType w:val="hybridMultilevel"/>
    <w:tmpl w:val="0D9C7E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307E1"/>
    <w:multiLevelType w:val="hybridMultilevel"/>
    <w:tmpl w:val="D76A940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55F9F"/>
    <w:multiLevelType w:val="hybridMultilevel"/>
    <w:tmpl w:val="B6F088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F53AB"/>
    <w:multiLevelType w:val="hybridMultilevel"/>
    <w:tmpl w:val="0F9670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C3037"/>
    <w:multiLevelType w:val="hybridMultilevel"/>
    <w:tmpl w:val="4A4A78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6C1338"/>
    <w:multiLevelType w:val="hybridMultilevel"/>
    <w:tmpl w:val="045444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71281"/>
    <w:multiLevelType w:val="hybridMultilevel"/>
    <w:tmpl w:val="0D9C7E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55195A"/>
    <w:multiLevelType w:val="hybridMultilevel"/>
    <w:tmpl w:val="1D12AB24"/>
    <w:lvl w:ilvl="0" w:tplc="874CE2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B26E84"/>
    <w:multiLevelType w:val="hybridMultilevel"/>
    <w:tmpl w:val="BA84C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BF51FD"/>
    <w:multiLevelType w:val="hybridMultilevel"/>
    <w:tmpl w:val="23E219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11DA6"/>
    <w:multiLevelType w:val="hybridMultilevel"/>
    <w:tmpl w:val="1E981F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1114B0"/>
    <w:multiLevelType w:val="hybridMultilevel"/>
    <w:tmpl w:val="777414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86198A"/>
    <w:multiLevelType w:val="hybridMultilevel"/>
    <w:tmpl w:val="F208CA8A"/>
    <w:lvl w:ilvl="0" w:tplc="8FF2CB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5F7EAA"/>
    <w:multiLevelType w:val="hybridMultilevel"/>
    <w:tmpl w:val="0F2456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EC555D"/>
    <w:multiLevelType w:val="singleLevel"/>
    <w:tmpl w:val="841E00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26" w15:restartNumberingAfterBreak="0">
    <w:nsid w:val="7D546038"/>
    <w:multiLevelType w:val="hybridMultilevel"/>
    <w:tmpl w:val="01D6E8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14"/>
  </w:num>
  <w:num w:numId="4">
    <w:abstractNumId w:val="15"/>
  </w:num>
  <w:num w:numId="5">
    <w:abstractNumId w:val="9"/>
  </w:num>
  <w:num w:numId="6">
    <w:abstractNumId w:val="21"/>
  </w:num>
  <w:num w:numId="7">
    <w:abstractNumId w:val="13"/>
  </w:num>
  <w:num w:numId="8">
    <w:abstractNumId w:val="0"/>
  </w:num>
  <w:num w:numId="9">
    <w:abstractNumId w:val="6"/>
  </w:num>
  <w:num w:numId="10">
    <w:abstractNumId w:val="8"/>
  </w:num>
  <w:num w:numId="11">
    <w:abstractNumId w:val="7"/>
  </w:num>
  <w:num w:numId="12">
    <w:abstractNumId w:val="4"/>
  </w:num>
  <w:num w:numId="13">
    <w:abstractNumId w:val="16"/>
  </w:num>
  <w:num w:numId="14">
    <w:abstractNumId w:val="18"/>
  </w:num>
  <w:num w:numId="15">
    <w:abstractNumId w:val="22"/>
  </w:num>
  <w:num w:numId="16">
    <w:abstractNumId w:val="2"/>
  </w:num>
  <w:num w:numId="17">
    <w:abstractNumId w:val="23"/>
  </w:num>
  <w:num w:numId="18">
    <w:abstractNumId w:val="17"/>
  </w:num>
  <w:num w:numId="19">
    <w:abstractNumId w:val="11"/>
  </w:num>
  <w:num w:numId="20">
    <w:abstractNumId w:val="1"/>
  </w:num>
  <w:num w:numId="21">
    <w:abstractNumId w:val="3"/>
  </w:num>
  <w:num w:numId="22">
    <w:abstractNumId w:val="24"/>
  </w:num>
  <w:num w:numId="23">
    <w:abstractNumId w:val="19"/>
  </w:num>
  <w:num w:numId="24">
    <w:abstractNumId w:val="20"/>
  </w:num>
  <w:num w:numId="25">
    <w:abstractNumId w:val="10"/>
  </w:num>
  <w:num w:numId="26">
    <w:abstractNumId w:val="26"/>
  </w:num>
  <w:num w:numId="2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iE4p+exkxb+1YL5kYm8zAZrHfFv8dH1sa/N41OYn0ZXWuzCE0Ph0ZaL0iyrrOP4l+AQKiag2IJw47z3CBmtpw==" w:salt="rQN1gVpZYgEV3DNttcNHbg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6BA"/>
    <w:rsid w:val="0000598D"/>
    <w:rsid w:val="00046DC9"/>
    <w:rsid w:val="00076DF8"/>
    <w:rsid w:val="00082DF7"/>
    <w:rsid w:val="00097B5E"/>
    <w:rsid w:val="000A4524"/>
    <w:rsid w:val="000B71CD"/>
    <w:rsid w:val="000E1944"/>
    <w:rsid w:val="00106133"/>
    <w:rsid w:val="00107486"/>
    <w:rsid w:val="0011363C"/>
    <w:rsid w:val="00117292"/>
    <w:rsid w:val="00127E7C"/>
    <w:rsid w:val="001366D0"/>
    <w:rsid w:val="00137737"/>
    <w:rsid w:val="00160AE9"/>
    <w:rsid w:val="00173D83"/>
    <w:rsid w:val="0019180A"/>
    <w:rsid w:val="00191C2C"/>
    <w:rsid w:val="001A118E"/>
    <w:rsid w:val="001A1BAA"/>
    <w:rsid w:val="001A61DD"/>
    <w:rsid w:val="001B4A82"/>
    <w:rsid w:val="001C13F6"/>
    <w:rsid w:val="001D2BE7"/>
    <w:rsid w:val="001D33BD"/>
    <w:rsid w:val="001D62C7"/>
    <w:rsid w:val="001E4D83"/>
    <w:rsid w:val="001F4C36"/>
    <w:rsid w:val="001F762F"/>
    <w:rsid w:val="00217FF8"/>
    <w:rsid w:val="002213F1"/>
    <w:rsid w:val="00245324"/>
    <w:rsid w:val="0024569F"/>
    <w:rsid w:val="00263228"/>
    <w:rsid w:val="0027555C"/>
    <w:rsid w:val="00281D08"/>
    <w:rsid w:val="002B06BA"/>
    <w:rsid w:val="002B1D4F"/>
    <w:rsid w:val="002B7B2E"/>
    <w:rsid w:val="002D7550"/>
    <w:rsid w:val="002E1FD7"/>
    <w:rsid w:val="002E6728"/>
    <w:rsid w:val="00306806"/>
    <w:rsid w:val="00310ECD"/>
    <w:rsid w:val="00321730"/>
    <w:rsid w:val="0033637F"/>
    <w:rsid w:val="00353C09"/>
    <w:rsid w:val="00355CA4"/>
    <w:rsid w:val="00371783"/>
    <w:rsid w:val="00375B6A"/>
    <w:rsid w:val="003A1BA7"/>
    <w:rsid w:val="003C24AB"/>
    <w:rsid w:val="003D2814"/>
    <w:rsid w:val="003D391D"/>
    <w:rsid w:val="003D520B"/>
    <w:rsid w:val="00403841"/>
    <w:rsid w:val="00432A35"/>
    <w:rsid w:val="0044151D"/>
    <w:rsid w:val="0044251A"/>
    <w:rsid w:val="00444F6A"/>
    <w:rsid w:val="00470195"/>
    <w:rsid w:val="004733A0"/>
    <w:rsid w:val="00494CAC"/>
    <w:rsid w:val="004964BF"/>
    <w:rsid w:val="004B114A"/>
    <w:rsid w:val="004B2AEF"/>
    <w:rsid w:val="004B3F27"/>
    <w:rsid w:val="004B7272"/>
    <w:rsid w:val="004D142D"/>
    <w:rsid w:val="004D19A2"/>
    <w:rsid w:val="005122B6"/>
    <w:rsid w:val="00512CB0"/>
    <w:rsid w:val="00533EDB"/>
    <w:rsid w:val="0054287D"/>
    <w:rsid w:val="005A0ADB"/>
    <w:rsid w:val="005B252F"/>
    <w:rsid w:val="005B4520"/>
    <w:rsid w:val="005B4B7C"/>
    <w:rsid w:val="005C0577"/>
    <w:rsid w:val="005D21F8"/>
    <w:rsid w:val="005E3E0D"/>
    <w:rsid w:val="005F359E"/>
    <w:rsid w:val="005F41DD"/>
    <w:rsid w:val="006033B5"/>
    <w:rsid w:val="00613656"/>
    <w:rsid w:val="00621026"/>
    <w:rsid w:val="00622A2A"/>
    <w:rsid w:val="0062427D"/>
    <w:rsid w:val="00627D32"/>
    <w:rsid w:val="00653630"/>
    <w:rsid w:val="00675970"/>
    <w:rsid w:val="00694FEF"/>
    <w:rsid w:val="006D4958"/>
    <w:rsid w:val="00700625"/>
    <w:rsid w:val="00704E2E"/>
    <w:rsid w:val="00715963"/>
    <w:rsid w:val="00720290"/>
    <w:rsid w:val="007307EF"/>
    <w:rsid w:val="007322D7"/>
    <w:rsid w:val="0075113F"/>
    <w:rsid w:val="00767D20"/>
    <w:rsid w:val="00772534"/>
    <w:rsid w:val="007A15BD"/>
    <w:rsid w:val="007C12F8"/>
    <w:rsid w:val="007C6393"/>
    <w:rsid w:val="007D4EC5"/>
    <w:rsid w:val="007F710B"/>
    <w:rsid w:val="00806589"/>
    <w:rsid w:val="008126D0"/>
    <w:rsid w:val="00815139"/>
    <w:rsid w:val="00836BA3"/>
    <w:rsid w:val="00843ACC"/>
    <w:rsid w:val="00863DDD"/>
    <w:rsid w:val="008652CD"/>
    <w:rsid w:val="00870D2D"/>
    <w:rsid w:val="00884185"/>
    <w:rsid w:val="008B3EBB"/>
    <w:rsid w:val="008E1DBB"/>
    <w:rsid w:val="00904D62"/>
    <w:rsid w:val="009172CB"/>
    <w:rsid w:val="009362F4"/>
    <w:rsid w:val="00962AC7"/>
    <w:rsid w:val="009803BE"/>
    <w:rsid w:val="009820D7"/>
    <w:rsid w:val="009D2B8F"/>
    <w:rsid w:val="009E5D0F"/>
    <w:rsid w:val="009F056F"/>
    <w:rsid w:val="00A067FB"/>
    <w:rsid w:val="00A1179B"/>
    <w:rsid w:val="00A11A85"/>
    <w:rsid w:val="00A25BC2"/>
    <w:rsid w:val="00A3459C"/>
    <w:rsid w:val="00A45E87"/>
    <w:rsid w:val="00A717C8"/>
    <w:rsid w:val="00A85C75"/>
    <w:rsid w:val="00AB05DF"/>
    <w:rsid w:val="00AC0E22"/>
    <w:rsid w:val="00AE74D6"/>
    <w:rsid w:val="00AF4B21"/>
    <w:rsid w:val="00B44151"/>
    <w:rsid w:val="00B53D51"/>
    <w:rsid w:val="00B77DD6"/>
    <w:rsid w:val="00BD1578"/>
    <w:rsid w:val="00BE088B"/>
    <w:rsid w:val="00BE4776"/>
    <w:rsid w:val="00BE591D"/>
    <w:rsid w:val="00C01A2E"/>
    <w:rsid w:val="00C053C9"/>
    <w:rsid w:val="00C33A63"/>
    <w:rsid w:val="00C53B28"/>
    <w:rsid w:val="00C61373"/>
    <w:rsid w:val="00C6301B"/>
    <w:rsid w:val="00C8431F"/>
    <w:rsid w:val="00CB09D3"/>
    <w:rsid w:val="00CB42B6"/>
    <w:rsid w:val="00CB7FDB"/>
    <w:rsid w:val="00CD4B23"/>
    <w:rsid w:val="00CD60CD"/>
    <w:rsid w:val="00CE331E"/>
    <w:rsid w:val="00CE397A"/>
    <w:rsid w:val="00CF1E07"/>
    <w:rsid w:val="00CF3914"/>
    <w:rsid w:val="00CF4766"/>
    <w:rsid w:val="00CF521D"/>
    <w:rsid w:val="00D1158E"/>
    <w:rsid w:val="00D11C5E"/>
    <w:rsid w:val="00D2276B"/>
    <w:rsid w:val="00D31B6E"/>
    <w:rsid w:val="00D371B0"/>
    <w:rsid w:val="00D55271"/>
    <w:rsid w:val="00DB3FA7"/>
    <w:rsid w:val="00DC6886"/>
    <w:rsid w:val="00DF5EFB"/>
    <w:rsid w:val="00E13253"/>
    <w:rsid w:val="00E1749C"/>
    <w:rsid w:val="00E525E1"/>
    <w:rsid w:val="00E63C2C"/>
    <w:rsid w:val="00E743CA"/>
    <w:rsid w:val="00E77AE0"/>
    <w:rsid w:val="00EA18A3"/>
    <w:rsid w:val="00EC397D"/>
    <w:rsid w:val="00EC7A8A"/>
    <w:rsid w:val="00EF1230"/>
    <w:rsid w:val="00EF6DB8"/>
    <w:rsid w:val="00F051B4"/>
    <w:rsid w:val="00F25089"/>
    <w:rsid w:val="00FA01C9"/>
    <w:rsid w:val="00FB634E"/>
    <w:rsid w:val="00FC2738"/>
    <w:rsid w:val="00FC55BF"/>
    <w:rsid w:val="00FE3550"/>
    <w:rsid w:val="00FF21C4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BB07EB"/>
  <w15:docId w15:val="{45563E3D-D0C6-48C0-932A-8130AE34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Cataneo BT" w:hAnsi="Cataneo BT"/>
      <w:sz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Garamond" w:hAnsi="Garamond"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pPr>
      <w:keepNext/>
      <w:numPr>
        <w:numId w:val="2"/>
      </w:numPr>
      <w:outlineLvl w:val="5"/>
    </w:pPr>
    <w:rPr>
      <w:sz w:val="24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outlineLvl w:val="6"/>
    </w:pPr>
    <w:rPr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link w:val="TtuloChar"/>
    <w:uiPriority w:val="10"/>
    <w:qFormat/>
    <w:pPr>
      <w:jc w:val="center"/>
    </w:pPr>
    <w:rPr>
      <w:rFonts w:ascii="Arial" w:hAnsi="Arial"/>
      <w:sz w:val="24"/>
    </w:rPr>
  </w:style>
  <w:style w:type="paragraph" w:styleId="Recuodecorpodetexto">
    <w:name w:val="Body Text Indent"/>
    <w:basedOn w:val="Normal"/>
    <w:pPr>
      <w:ind w:firstLine="709"/>
      <w:jc w:val="both"/>
    </w:pPr>
    <w:rPr>
      <w:rFonts w:ascii="Arial" w:hAnsi="Arial"/>
      <w:sz w:val="24"/>
    </w:rPr>
  </w:style>
  <w:style w:type="paragraph" w:styleId="Recuodecorpodetexto2">
    <w:name w:val="Body Text Indent 2"/>
    <w:basedOn w:val="Normal"/>
    <w:pPr>
      <w:ind w:firstLine="708"/>
      <w:jc w:val="both"/>
    </w:pPr>
    <w:rPr>
      <w:rFonts w:ascii="Arial" w:hAnsi="Arial"/>
      <w:sz w:val="24"/>
    </w:rPr>
  </w:style>
  <w:style w:type="paragraph" w:styleId="Corpodetexto2">
    <w:name w:val="Body Text 2"/>
    <w:basedOn w:val="Normal"/>
    <w:pPr>
      <w:jc w:val="both"/>
    </w:pPr>
    <w:rPr>
      <w:rFonts w:ascii="Arial" w:hAnsi="Arial"/>
    </w:rPr>
  </w:style>
  <w:style w:type="paragraph" w:styleId="Corpodetexto">
    <w:name w:val="Body Text"/>
    <w:basedOn w:val="Normal"/>
    <w:pPr>
      <w:jc w:val="both"/>
    </w:pPr>
    <w:rPr>
      <w:rFonts w:ascii="Arial" w:hAnsi="Arial"/>
    </w:rPr>
  </w:style>
  <w:style w:type="paragraph" w:styleId="Corpodetexto3">
    <w:name w:val="Body Text 3"/>
    <w:basedOn w:val="Normal"/>
    <w:pPr>
      <w:tabs>
        <w:tab w:val="left" w:pos="204"/>
      </w:tabs>
      <w:spacing w:line="215" w:lineRule="exact"/>
      <w:jc w:val="both"/>
    </w:pPr>
    <w:rPr>
      <w:snapToGrid w:val="0"/>
      <w:lang w:val="pt-PT"/>
    </w:rPr>
  </w:style>
  <w:style w:type="paragraph" w:customStyle="1" w:styleId="t7">
    <w:name w:val="t7"/>
    <w:basedOn w:val="Normal"/>
    <w:pPr>
      <w:widowControl w:val="0"/>
      <w:spacing w:line="240" w:lineRule="atLeast"/>
    </w:pPr>
    <w:rPr>
      <w:sz w:val="24"/>
    </w:rPr>
  </w:style>
  <w:style w:type="paragraph" w:customStyle="1" w:styleId="p42">
    <w:name w:val="p42"/>
    <w:basedOn w:val="Normal"/>
    <w:pPr>
      <w:widowControl w:val="0"/>
      <w:spacing w:line="260" w:lineRule="atLeast"/>
      <w:jc w:val="both"/>
    </w:pPr>
    <w:rPr>
      <w:snapToGrid w:val="0"/>
      <w:sz w:val="24"/>
    </w:rPr>
  </w:style>
  <w:style w:type="paragraph" w:styleId="Textoembloco">
    <w:name w:val="Block Text"/>
    <w:basedOn w:val="Normal"/>
    <w:pPr>
      <w:tabs>
        <w:tab w:val="left" w:pos="-142"/>
        <w:tab w:val="left" w:pos="1276"/>
      </w:tabs>
      <w:ind w:left="-426" w:right="-228"/>
    </w:pPr>
    <w:rPr>
      <w:sz w:val="22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160AE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bealhoChar">
    <w:name w:val="Cabeçalho Char"/>
    <w:link w:val="Cabealho"/>
    <w:uiPriority w:val="99"/>
    <w:rsid w:val="0019180A"/>
  </w:style>
  <w:style w:type="paragraph" w:styleId="Textodebalo">
    <w:name w:val="Balloon Text"/>
    <w:basedOn w:val="Normal"/>
    <w:link w:val="TextodebaloChar"/>
    <w:rsid w:val="005B25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B252F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B252F"/>
    <w:rPr>
      <w:color w:val="808080"/>
    </w:rPr>
  </w:style>
  <w:style w:type="paragraph" w:styleId="PargrafodaLista">
    <w:name w:val="List Paragraph"/>
    <w:basedOn w:val="Normal"/>
    <w:uiPriority w:val="34"/>
    <w:qFormat/>
    <w:rsid w:val="00046DC9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uiPriority w:val="10"/>
    <w:rsid w:val="003D391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Modelo%20prova%20Faculdad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94700-B174-4573-9C09-489F4165B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prova Faculdade.dot</Template>
  <TotalTime>11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</vt:lpstr>
    </vt:vector>
  </TitlesOfParts>
  <Company>AECNP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</dc:title>
  <dc:creator>Wagner.gráfica1</dc:creator>
  <cp:lastModifiedBy>Rosemeire de Araujo</cp:lastModifiedBy>
  <cp:revision>13</cp:revision>
  <cp:lastPrinted>2013-09-25T11:30:00Z</cp:lastPrinted>
  <dcterms:created xsi:type="dcterms:W3CDTF">2020-05-18T18:20:00Z</dcterms:created>
  <dcterms:modified xsi:type="dcterms:W3CDTF">2025-05-07T14:42:00Z</dcterms:modified>
</cp:coreProperties>
</file>